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2F0EAB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2AB51F1F">
                <wp:simplePos x="0" y="0"/>
                <wp:positionH relativeFrom="column">
                  <wp:posOffset>-452755</wp:posOffset>
                </wp:positionH>
                <wp:positionV relativeFrom="page">
                  <wp:posOffset>6793230</wp:posOffset>
                </wp:positionV>
                <wp:extent cx="1891665" cy="1698625"/>
                <wp:effectExtent l="0" t="12700" r="635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665" cy="1698625"/>
                          <a:chOff x="-1" y="0"/>
                          <a:chExt cx="1892790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892788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79761A3" w14:textId="084268EA" w:rsidR="00B97324" w:rsidRPr="00EE01D4" w:rsidRDefault="00E76E25" w:rsidP="00036AFC">
                              <w:pPr>
                                <w:pStyle w:val="Body"/>
                                <w:rPr>
                                  <w:rFonts w:ascii="Aptos" w:hAnsi="Aptos"/>
                                </w:rPr>
                              </w:pPr>
                              <w:r w:rsidRPr="00E76E25">
                                <w:rPr>
                                  <w:rFonts w:ascii="Aptos" w:hAnsi="Aptos"/>
                                </w:rPr>
                                <w:t>Log on to your HealthPartners account at</w:t>
                              </w:r>
                              <w:r w:rsidRPr="00E76E25">
                                <w:rPr>
                                  <w:rFonts w:ascii="Aptos" w:hAnsi="Aptos"/>
                                  <w:b/>
                                  <w:bCs/>
                                </w:rPr>
                                <w:t xml:space="preserve"> </w:t>
                              </w:r>
                              <w:hyperlink r:id="rId8" w:history="1">
                                <w:r w:rsidRPr="00E76E25">
                                  <w:rPr>
                                    <w:rStyle w:val="Hyperlink"/>
                                    <w:rFonts w:ascii="Aptos" w:hAnsi="Aptos"/>
                                    <w:b/>
                                    <w:bCs/>
                                  </w:rPr>
                                  <w:t>healthpartners.com</w:t>
                                </w:r>
                              </w:hyperlink>
                              <w:r w:rsidRPr="00E76E25">
                                <w:rPr>
                                  <w:rFonts w:ascii="Aptos" w:hAnsi="Aptos"/>
                                </w:rPr>
                                <w:t xml:space="preserve"> or use the HealthPartners mobile app to find a doctor.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5.65pt;margin-top:534.9pt;width:148.95pt;height:133.75pt;z-index:251670528;mso-position-vertical-relative:page;mso-width-relative:margin;mso-height-relative:margin" coordorigin="" coordsize="18927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8927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679761A3" w14:textId="084268EA" w:rsidR="00B97324" w:rsidRPr="00EE01D4" w:rsidRDefault="00E76E25" w:rsidP="00036AFC">
                        <w:pPr>
                          <w:pStyle w:val="Body"/>
                          <w:rPr>
                            <w:rFonts w:ascii="Aptos" w:hAnsi="Aptos"/>
                          </w:rPr>
                        </w:pPr>
                        <w:r w:rsidRPr="00E76E25">
                          <w:rPr>
                            <w:rFonts w:ascii="Aptos" w:hAnsi="Aptos"/>
                          </w:rPr>
                          <w:t>Log on to your HealthPartners account at</w:t>
                        </w:r>
                        <w:r w:rsidRPr="00E76E25">
                          <w:rPr>
                            <w:rFonts w:ascii="Aptos" w:hAnsi="Aptos"/>
                            <w:b/>
                            <w:bCs/>
                          </w:rPr>
                          <w:t xml:space="preserve"> </w:t>
                        </w:r>
                        <w:hyperlink r:id="rId9" w:history="1">
                          <w:r w:rsidRPr="00E76E25">
                            <w:rPr>
                              <w:rStyle w:val="Hyperlink"/>
                              <w:rFonts w:ascii="Aptos" w:hAnsi="Aptos"/>
                              <w:b/>
                              <w:bCs/>
                            </w:rPr>
                            <w:t>healthpartners.com</w:t>
                          </w:r>
                        </w:hyperlink>
                        <w:r w:rsidRPr="00E76E25">
                          <w:rPr>
                            <w:rFonts w:ascii="Aptos" w:hAnsi="Aptos"/>
                          </w:rPr>
                          <w:t xml:space="preserve"> or use the HealthPartners mobile app to find a doctor.</w:t>
                        </w: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12E42BEB">
                <wp:simplePos x="0" y="0"/>
                <wp:positionH relativeFrom="column">
                  <wp:posOffset>1898650</wp:posOffset>
                </wp:positionH>
                <wp:positionV relativeFrom="page">
                  <wp:posOffset>4418965</wp:posOffset>
                </wp:positionV>
                <wp:extent cx="4507865" cy="1195705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1195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7A624" w14:textId="4A4B1C2B" w:rsidR="00AD4529" w:rsidRPr="00EE01D4" w:rsidRDefault="00AD4529" w:rsidP="00AD4529">
                            <w:pPr>
                              <w:rPr>
                                <w:rFonts w:ascii="Aptos" w:eastAsiaTheme="minorHAnsi" w:hAnsi="Aptos" w:cs="Museo Sans 700"/>
                                <w:b/>
                                <w:color w:val="212020" w:themeColor="text1"/>
                                <w:sz w:val="20"/>
                                <w:szCs w:val="20"/>
                              </w:rPr>
                            </w:pPr>
                            <w:r w:rsidRPr="00EE01D4">
                              <w:rPr>
                                <w:rFonts w:ascii="Aptos" w:eastAsiaTheme="minorHAnsi" w:hAnsi="Aptos" w:cs="Museo Sans 700"/>
                                <w:b/>
                                <w:color w:val="212020" w:themeColor="text1"/>
                                <w:sz w:val="20"/>
                                <w:szCs w:val="20"/>
                              </w:rPr>
                              <w:t xml:space="preserve">You change your oil and rotate your tires to make sure </w:t>
                            </w:r>
                            <w:r w:rsidRPr="00EE01D4">
                              <w:rPr>
                                <w:rFonts w:ascii="Aptos" w:eastAsiaTheme="minorHAnsi" w:hAnsi="Aptos" w:cs="Museo Sans 700"/>
                                <w:b/>
                                <w:color w:val="212020" w:themeColor="text1"/>
                                <w:sz w:val="20"/>
                                <w:szCs w:val="20"/>
                              </w:rPr>
                              <w:br/>
                              <w:t>your car runs smoothly</w:t>
                            </w:r>
                          </w:p>
                          <w:p w14:paraId="7D08207C" w14:textId="2ACDF1DE" w:rsidR="00AD4529" w:rsidRPr="00EE01D4" w:rsidRDefault="00AD4529" w:rsidP="00AD4529">
                            <w:pPr>
                              <w:rPr>
                                <w:rFonts w:ascii="Aptos ExtraBold" w:hAnsi="Aptos ExtraBold" w:cs="Arial"/>
                                <w:b/>
                                <w:bCs/>
                                <w:color w:val="60489D" w:themeColor="accent1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EE01D4">
                              <w:rPr>
                                <w:rFonts w:ascii="Aptos ExtraBold" w:hAnsi="Aptos ExtraBold" w:cs="Arial"/>
                                <w:b/>
                                <w:bCs/>
                                <w:color w:val="60489D" w:themeColor="accent1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t xml:space="preserve">Why treat your health </w:t>
                            </w:r>
                            <w:r w:rsidR="00EE01D4">
                              <w:rPr>
                                <w:rFonts w:ascii="Aptos ExtraBold" w:hAnsi="Aptos ExtraBold" w:cs="Arial"/>
                                <w:b/>
                                <w:bCs/>
                                <w:color w:val="60489D" w:themeColor="accent1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br/>
                            </w:r>
                            <w:r w:rsidRPr="00EE01D4">
                              <w:rPr>
                                <w:rFonts w:ascii="Aptos ExtraBold" w:hAnsi="Aptos ExtraBold" w:cs="Arial"/>
                                <w:b/>
                                <w:bCs/>
                                <w:color w:val="60489D" w:themeColor="accent1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t>any differently?</w:t>
                            </w:r>
                          </w:p>
                          <w:p w14:paraId="4D97852B" w14:textId="77777777" w:rsidR="00F17040" w:rsidRPr="00EE01D4" w:rsidRDefault="00F17040" w:rsidP="00C805D1">
                            <w:pPr>
                              <w:rPr>
                                <w:rStyle w:val="SubtleEmphasis"/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49.5pt;margin-top:347.95pt;width:354.95pt;height:9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" fillcolor="white [3201]" stroked="f" strokeweight=".5pt">
                <v:textbox inset="0,0,0,0">
                  <w:txbxContent>
                    <w:p w14:paraId="0FD7A624" w14:textId="4A4B1C2B" w:rsidR="00AD4529" w:rsidRPr="00EE01D4" w:rsidRDefault="00AD4529" w:rsidP="00AD4529">
                      <w:pPr>
                        <w:rPr>
                          <w:rFonts w:ascii="Aptos" w:eastAsiaTheme="minorHAnsi" w:hAnsi="Aptos" w:cs="Museo Sans 700"/>
                          <w:b/>
                          <w:color w:val="212020" w:themeColor="text1"/>
                          <w:sz w:val="20"/>
                          <w:szCs w:val="20"/>
                        </w:rPr>
                      </w:pPr>
                      <w:r w:rsidRPr="00EE01D4">
                        <w:rPr>
                          <w:rFonts w:ascii="Aptos" w:eastAsiaTheme="minorHAnsi" w:hAnsi="Aptos" w:cs="Museo Sans 700"/>
                          <w:b/>
                          <w:color w:val="212020" w:themeColor="text1"/>
                          <w:sz w:val="20"/>
                          <w:szCs w:val="20"/>
                        </w:rPr>
                        <w:t xml:space="preserve">You change your oil and rotate your tires to make sure </w:t>
                      </w:r>
                      <w:r w:rsidRPr="00EE01D4">
                        <w:rPr>
                          <w:rFonts w:ascii="Aptos" w:eastAsiaTheme="minorHAnsi" w:hAnsi="Aptos" w:cs="Museo Sans 700"/>
                          <w:b/>
                          <w:color w:val="212020" w:themeColor="text1"/>
                          <w:sz w:val="20"/>
                          <w:szCs w:val="20"/>
                        </w:rPr>
                        <w:br/>
                        <w:t>your car runs smoothly</w:t>
                      </w:r>
                    </w:p>
                    <w:p w14:paraId="7D08207C" w14:textId="2ACDF1DE" w:rsidR="00AD4529" w:rsidRPr="00EE01D4" w:rsidRDefault="00AD4529" w:rsidP="00AD4529">
                      <w:pPr>
                        <w:rPr>
                          <w:rFonts w:ascii="Aptos ExtraBold" w:hAnsi="Aptos ExtraBold" w:cs="Arial"/>
                          <w:b/>
                          <w:bCs/>
                          <w:color w:val="60489D" w:themeColor="accent1"/>
                          <w:spacing w:val="8"/>
                          <w:kern w:val="56"/>
                          <w:sz w:val="52"/>
                          <w:szCs w:val="52"/>
                        </w:rPr>
                      </w:pPr>
                      <w:r w:rsidRPr="00EE01D4">
                        <w:rPr>
                          <w:rFonts w:ascii="Aptos ExtraBold" w:hAnsi="Aptos ExtraBold" w:cs="Arial"/>
                          <w:b/>
                          <w:bCs/>
                          <w:color w:val="60489D" w:themeColor="accent1"/>
                          <w:spacing w:val="8"/>
                          <w:kern w:val="56"/>
                          <w:sz w:val="52"/>
                          <w:szCs w:val="52"/>
                        </w:rPr>
                        <w:t xml:space="preserve">Why treat your health </w:t>
                      </w:r>
                      <w:r w:rsidR="00EE01D4">
                        <w:rPr>
                          <w:rFonts w:ascii="Aptos ExtraBold" w:hAnsi="Aptos ExtraBold" w:cs="Arial"/>
                          <w:b/>
                          <w:bCs/>
                          <w:color w:val="60489D" w:themeColor="accent1"/>
                          <w:spacing w:val="8"/>
                          <w:kern w:val="56"/>
                          <w:sz w:val="52"/>
                          <w:szCs w:val="52"/>
                        </w:rPr>
                        <w:br/>
                      </w:r>
                      <w:r w:rsidRPr="00EE01D4">
                        <w:rPr>
                          <w:rFonts w:ascii="Aptos ExtraBold" w:hAnsi="Aptos ExtraBold" w:cs="Arial"/>
                          <w:b/>
                          <w:bCs/>
                          <w:color w:val="60489D" w:themeColor="accent1"/>
                          <w:spacing w:val="8"/>
                          <w:kern w:val="56"/>
                          <w:sz w:val="52"/>
                          <w:szCs w:val="52"/>
                        </w:rPr>
                        <w:t>any differently?</w:t>
                      </w:r>
                    </w:p>
                    <w:p w14:paraId="4D97852B" w14:textId="77777777" w:rsidR="00F17040" w:rsidRPr="00EE01D4" w:rsidRDefault="00F17040" w:rsidP="00C805D1">
                      <w:pPr>
                        <w:rPr>
                          <w:rStyle w:val="SubtleEmphasis"/>
                          <w:rFonts w:ascii="Aptos" w:hAnsi="Apto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1F2902B0">
                <wp:simplePos x="0" y="0"/>
                <wp:positionH relativeFrom="column">
                  <wp:posOffset>1898650</wp:posOffset>
                </wp:positionH>
                <wp:positionV relativeFrom="page">
                  <wp:posOffset>5708650</wp:posOffset>
                </wp:positionV>
                <wp:extent cx="4507865" cy="3012440"/>
                <wp:effectExtent l="0" t="0" r="63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301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A5192" w14:textId="77777777" w:rsidR="00AD4529" w:rsidRPr="00EE01D4" w:rsidRDefault="00AD4529" w:rsidP="00AD4529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EE01D4">
                              <w:rPr>
                                <w:rFonts w:ascii="Aptos" w:hAnsi="Aptos"/>
                                <w:sz w:val="20"/>
                              </w:rPr>
                              <w:t>Regular preventive care is important. It can find and stop health issues early. Most health plans cover preventive care at no cost to you. This includes:</w:t>
                            </w:r>
                          </w:p>
                          <w:p w14:paraId="29F9D45F" w14:textId="77777777" w:rsidR="00AD4529" w:rsidRPr="00EE01D4" w:rsidRDefault="00AD4529" w:rsidP="00AD4529">
                            <w:pPr>
                              <w:pStyle w:val="BulletedList"/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</w:pPr>
                            <w:r w:rsidRPr="00EE01D4"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  <w:t>Vaccines</w:t>
                            </w:r>
                          </w:p>
                          <w:p w14:paraId="70550EA9" w14:textId="77777777" w:rsidR="00AD4529" w:rsidRPr="00EE01D4" w:rsidRDefault="00AD4529" w:rsidP="00AD4529">
                            <w:pPr>
                              <w:pStyle w:val="BulletedList"/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</w:pPr>
                            <w:r w:rsidRPr="00EE01D4"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  <w:t>Breast, cervical and colon cancer screenings</w:t>
                            </w:r>
                          </w:p>
                          <w:p w14:paraId="0A20548C" w14:textId="77777777" w:rsidR="00AD4529" w:rsidRPr="00EE01D4" w:rsidRDefault="00AD4529" w:rsidP="00AD4529">
                            <w:pPr>
                              <w:pStyle w:val="BulletedList"/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</w:pPr>
                            <w:r w:rsidRPr="00EE01D4"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  <w:t>Blood pressure, diabetes and cholesterol tests</w:t>
                            </w:r>
                          </w:p>
                          <w:p w14:paraId="155828BF" w14:textId="77777777" w:rsidR="00AD4529" w:rsidRPr="00EE01D4" w:rsidRDefault="00AD4529" w:rsidP="00AD4529">
                            <w:pPr>
                              <w:pStyle w:val="BulletedList"/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</w:pPr>
                            <w:r w:rsidRPr="00EE01D4"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  <w:t>Alcohol, tobacco and weight screenings</w:t>
                            </w:r>
                          </w:p>
                          <w:p w14:paraId="721FEF77" w14:textId="77777777" w:rsidR="00AD4529" w:rsidRPr="00EE01D4" w:rsidRDefault="00AD4529" w:rsidP="00AD4529">
                            <w:pPr>
                              <w:pStyle w:val="BulletedList"/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</w:pPr>
                            <w:r w:rsidRPr="00EE01D4">
                              <w:rPr>
                                <w:rFonts w:ascii="Aptos" w:hAnsi="Aptos" w:cs="Times New Roman (Body CS)"/>
                                <w:sz w:val="20"/>
                                <w:szCs w:val="20"/>
                              </w:rPr>
                              <w:t>Routine pre- and post-natal care</w:t>
                            </w:r>
                          </w:p>
                          <w:p w14:paraId="4E329E64" w14:textId="77777777" w:rsidR="00AD4529" w:rsidRPr="00EE01D4" w:rsidRDefault="00AD4529" w:rsidP="00AD4529">
                            <w:pPr>
                              <w:pStyle w:val="BulletedList"/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</w:pPr>
                            <w:r w:rsidRPr="00EE01D4"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>Well-child visits</w:t>
                            </w:r>
                          </w:p>
                          <w:p w14:paraId="3EED318C" w14:textId="77777777" w:rsidR="00AD4529" w:rsidRPr="00EE01D4" w:rsidRDefault="00AD4529" w:rsidP="00AD4529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EE01D4">
                              <w:rPr>
                                <w:rFonts w:ascii="Aptos" w:hAnsi="Aptos"/>
                                <w:b/>
                                <w:bCs/>
                                <w:sz w:val="20"/>
                              </w:rPr>
                              <w:t>What’s not included?</w:t>
                            </w:r>
                            <w:r w:rsidRPr="00EE01D4">
                              <w:rPr>
                                <w:rFonts w:ascii="Aptos" w:hAnsi="Aptos"/>
                                <w:sz w:val="20"/>
                              </w:rPr>
                              <w:t xml:space="preserve"> Non-preventive care. For example, you go in for your annual visit. While you’re there, your doctor treats you for headaches. Because this treatment is not considered preventive, you would get a bill for the service.</w:t>
                            </w:r>
                          </w:p>
                          <w:p w14:paraId="5B5EAE2D" w14:textId="77777777" w:rsidR="00EE01D4" w:rsidRPr="00EE01D4" w:rsidRDefault="00EE01D4" w:rsidP="00EE01D4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EE01D4">
                              <w:rPr>
                                <w:rFonts w:ascii="Aptos" w:hAnsi="Aptos"/>
                                <w:sz w:val="20"/>
                              </w:rPr>
                              <w:t xml:space="preserve">Start your preventive care with an in-person or video visit and help make sure you stay healthy. </w:t>
                            </w:r>
                          </w:p>
                          <w:p w14:paraId="11F00F14" w14:textId="7D26FA56" w:rsidR="00AD4529" w:rsidRPr="00EE01D4" w:rsidRDefault="00AD4529" w:rsidP="00AD4529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  <w:r w:rsidRPr="00EE01D4">
                              <w:rPr>
                                <w:rFonts w:ascii="Aptos" w:hAnsi="Aptos"/>
                                <w:sz w:val="20"/>
                              </w:rPr>
                              <w:t>.</w:t>
                            </w:r>
                          </w:p>
                          <w:p w14:paraId="02D97915" w14:textId="1F519B70" w:rsidR="00036AFC" w:rsidRPr="00EE01D4" w:rsidRDefault="00036AFC" w:rsidP="00E20688">
                            <w:pPr>
                              <w:pStyle w:val="Body"/>
                              <w:rPr>
                                <w:rFonts w:ascii="Aptos" w:hAnsi="Apto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49.5pt;margin-top:449.5pt;width:354.95pt;height:23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" fillcolor="white [3201]" stroked="f" strokeweight=".5pt">
                <v:textbox inset="0,0,0,0">
                  <w:txbxContent>
                    <w:p w14:paraId="070A5192" w14:textId="77777777" w:rsidR="00AD4529" w:rsidRPr="00EE01D4" w:rsidRDefault="00AD4529" w:rsidP="00AD4529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EE01D4">
                        <w:rPr>
                          <w:rFonts w:ascii="Aptos" w:hAnsi="Aptos"/>
                          <w:sz w:val="20"/>
                        </w:rPr>
                        <w:t>Regular preventive care is important. It can find and stop health issues early. Most health plans cover preventive care at no cost to you. This includes:</w:t>
                      </w:r>
                    </w:p>
                    <w:p w14:paraId="29F9D45F" w14:textId="77777777" w:rsidR="00AD4529" w:rsidRPr="00EE01D4" w:rsidRDefault="00AD4529" w:rsidP="00AD4529">
                      <w:pPr>
                        <w:pStyle w:val="BulletedList"/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</w:pPr>
                      <w:r w:rsidRPr="00EE01D4"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  <w:t>Vaccines</w:t>
                      </w:r>
                    </w:p>
                    <w:p w14:paraId="70550EA9" w14:textId="77777777" w:rsidR="00AD4529" w:rsidRPr="00EE01D4" w:rsidRDefault="00AD4529" w:rsidP="00AD4529">
                      <w:pPr>
                        <w:pStyle w:val="BulletedList"/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</w:pPr>
                      <w:r w:rsidRPr="00EE01D4"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  <w:t>Breast, cervical and colon cancer screenings</w:t>
                      </w:r>
                    </w:p>
                    <w:p w14:paraId="0A20548C" w14:textId="77777777" w:rsidR="00AD4529" w:rsidRPr="00EE01D4" w:rsidRDefault="00AD4529" w:rsidP="00AD4529">
                      <w:pPr>
                        <w:pStyle w:val="BulletedList"/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</w:pPr>
                      <w:r w:rsidRPr="00EE01D4"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  <w:t>Blood pressure, diabetes and cholesterol tests</w:t>
                      </w:r>
                    </w:p>
                    <w:p w14:paraId="155828BF" w14:textId="77777777" w:rsidR="00AD4529" w:rsidRPr="00EE01D4" w:rsidRDefault="00AD4529" w:rsidP="00AD4529">
                      <w:pPr>
                        <w:pStyle w:val="BulletedList"/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</w:pPr>
                      <w:r w:rsidRPr="00EE01D4"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  <w:t>Alcohol, tobacco and weight screenings</w:t>
                      </w:r>
                    </w:p>
                    <w:p w14:paraId="721FEF77" w14:textId="77777777" w:rsidR="00AD4529" w:rsidRPr="00EE01D4" w:rsidRDefault="00AD4529" w:rsidP="00AD4529">
                      <w:pPr>
                        <w:pStyle w:val="BulletedList"/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</w:pPr>
                      <w:r w:rsidRPr="00EE01D4">
                        <w:rPr>
                          <w:rFonts w:ascii="Aptos" w:hAnsi="Aptos" w:cs="Times New Roman (Body CS)"/>
                          <w:sz w:val="20"/>
                          <w:szCs w:val="20"/>
                        </w:rPr>
                        <w:t>Routine pre- and post-natal care</w:t>
                      </w:r>
                    </w:p>
                    <w:p w14:paraId="4E329E64" w14:textId="77777777" w:rsidR="00AD4529" w:rsidRPr="00EE01D4" w:rsidRDefault="00AD4529" w:rsidP="00AD4529">
                      <w:pPr>
                        <w:pStyle w:val="BulletedList"/>
                        <w:rPr>
                          <w:rFonts w:ascii="Aptos" w:hAnsi="Aptos"/>
                          <w:sz w:val="20"/>
                          <w:szCs w:val="20"/>
                        </w:rPr>
                      </w:pPr>
                      <w:r w:rsidRPr="00EE01D4">
                        <w:rPr>
                          <w:rFonts w:ascii="Aptos" w:hAnsi="Aptos"/>
                          <w:sz w:val="20"/>
                          <w:szCs w:val="20"/>
                        </w:rPr>
                        <w:t>Well-child visits</w:t>
                      </w:r>
                    </w:p>
                    <w:p w14:paraId="3EED318C" w14:textId="77777777" w:rsidR="00AD4529" w:rsidRPr="00EE01D4" w:rsidRDefault="00AD4529" w:rsidP="00AD4529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EE01D4">
                        <w:rPr>
                          <w:rFonts w:ascii="Aptos" w:hAnsi="Aptos"/>
                          <w:b/>
                          <w:bCs/>
                          <w:sz w:val="20"/>
                        </w:rPr>
                        <w:t>What’s not included?</w:t>
                      </w:r>
                      <w:r w:rsidRPr="00EE01D4">
                        <w:rPr>
                          <w:rFonts w:ascii="Aptos" w:hAnsi="Aptos"/>
                          <w:sz w:val="20"/>
                        </w:rPr>
                        <w:t xml:space="preserve"> Non-preventive care. For example, you go in for your annual visit. While you’re there, your doctor treats you for headaches. Because this treatment is not considered preventive, you would get a bill for the service.</w:t>
                      </w:r>
                    </w:p>
                    <w:p w14:paraId="5B5EAE2D" w14:textId="77777777" w:rsidR="00EE01D4" w:rsidRPr="00EE01D4" w:rsidRDefault="00EE01D4" w:rsidP="00EE01D4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EE01D4">
                        <w:rPr>
                          <w:rFonts w:ascii="Aptos" w:hAnsi="Aptos"/>
                          <w:sz w:val="20"/>
                        </w:rPr>
                        <w:t xml:space="preserve">Start your preventive care with an in-person or video visit and help make sure you stay healthy. </w:t>
                      </w:r>
                    </w:p>
                    <w:p w14:paraId="11F00F14" w14:textId="7D26FA56" w:rsidR="00AD4529" w:rsidRPr="00EE01D4" w:rsidRDefault="00AD4529" w:rsidP="00AD4529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  <w:r w:rsidRPr="00EE01D4">
                        <w:rPr>
                          <w:rFonts w:ascii="Aptos" w:hAnsi="Aptos"/>
                          <w:sz w:val="20"/>
                        </w:rPr>
                        <w:t>.</w:t>
                      </w:r>
                    </w:p>
                    <w:p w14:paraId="02D97915" w14:textId="1F519B70" w:rsidR="00036AFC" w:rsidRPr="00EE01D4" w:rsidRDefault="00036AFC" w:rsidP="00E20688">
                      <w:pPr>
                        <w:pStyle w:val="Body"/>
                        <w:rPr>
                          <w:rFonts w:ascii="Aptos" w:hAnsi="Aptos"/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F0EAB" w:rsidSect="00A06B7A">
      <w:headerReference w:type="even" r:id="rId10"/>
      <w:headerReference w:type="default" r:id="rId11"/>
      <w:footerReference w:type="even" r:id="rId12"/>
      <w:footerReference w:type="default" r:id="rId13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24FBE" w14:textId="77777777" w:rsidR="00960F1A" w:rsidRDefault="00960F1A" w:rsidP="00C805D1">
      <w:r>
        <w:separator/>
      </w:r>
    </w:p>
  </w:endnote>
  <w:endnote w:type="continuationSeparator" w:id="0">
    <w:p w14:paraId="7F364EE4" w14:textId="77777777" w:rsidR="00960F1A" w:rsidRDefault="00960F1A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Extra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065DE" w14:textId="57C4C871" w:rsidR="00B675E3" w:rsidRDefault="00E51AA5" w:rsidP="00201E7F">
    <w:pPr>
      <w:pStyle w:val="Legal"/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HealthPartners Insurance Company or HealthPartners Administrators, Inc. Fully insured Wisconsin plans are underwritten by HealthPartners Insurance Company. </w:t>
    </w:r>
    <w:r w:rsidR="00EE01D4" w:rsidRPr="00EE01D4">
      <w:t>25-3375001-3695100</w:t>
    </w:r>
    <w:r>
      <w:t xml:space="preserve"> (</w:t>
    </w:r>
    <w:r w:rsidR="00EE01D4">
      <w:t>07/25</w:t>
    </w:r>
    <w:r>
      <w:t>) ©202</w:t>
    </w:r>
    <w:r w:rsidR="00EE01D4">
      <w:t>5</w:t>
    </w:r>
    <w:r>
      <w:t xml:space="preserve">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E6265" w14:textId="77777777" w:rsidR="00960F1A" w:rsidRDefault="00960F1A" w:rsidP="00C805D1">
      <w:r>
        <w:separator/>
      </w:r>
    </w:p>
  </w:footnote>
  <w:footnote w:type="continuationSeparator" w:id="0">
    <w:p w14:paraId="00B0AAB5" w14:textId="77777777" w:rsidR="00960F1A" w:rsidRDefault="00960F1A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77F2" w14:textId="34276E31" w:rsidR="00C805D1" w:rsidRDefault="0026591A">
    <w:pPr>
      <w:pStyle w:val="Header"/>
    </w:pPr>
    <w:r w:rsidRPr="009B4327">
      <w:rPr>
        <w:noProof/>
      </w:rPr>
      <w:drawing>
        <wp:anchor distT="0" distB="0" distL="114300" distR="114300" simplePos="0" relativeHeight="251666432" behindDoc="0" locked="0" layoutInCell="1" allowOverlap="1" wp14:anchorId="4801C120" wp14:editId="0E6258FA">
          <wp:simplePos x="0" y="0"/>
          <wp:positionH relativeFrom="column">
            <wp:posOffset>-704031</wp:posOffset>
          </wp:positionH>
          <wp:positionV relativeFrom="paragraph">
            <wp:posOffset>-104140</wp:posOffset>
          </wp:positionV>
          <wp:extent cx="7306811" cy="104606"/>
          <wp:effectExtent l="0" t="0" r="0" b="0"/>
          <wp:wrapNone/>
          <wp:docPr id="16909084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90845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6811" cy="104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AA5">
      <w:rPr>
        <w:noProof/>
      </w:rPr>
      <w:drawing>
        <wp:anchor distT="0" distB="0" distL="114300" distR="114300" simplePos="0" relativeHeight="251660288" behindDoc="0" locked="0" layoutInCell="1" allowOverlap="1" wp14:anchorId="6554D2C0" wp14:editId="1875513C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5660" cy="3317924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53" t="24443" r="14072" b="25359"/>
                  <a:stretch/>
                </pic:blipFill>
                <pic:spPr bwMode="auto">
                  <a:xfrm>
                    <a:off x="0" y="0"/>
                    <a:ext cx="7185660" cy="3317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8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31C2"/>
    <w:rsid w:val="00020B09"/>
    <w:rsid w:val="00036AFC"/>
    <w:rsid w:val="000446C9"/>
    <w:rsid w:val="00044AA1"/>
    <w:rsid w:val="00077A3C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6591A"/>
    <w:rsid w:val="00286C33"/>
    <w:rsid w:val="002D08EB"/>
    <w:rsid w:val="002F0EAB"/>
    <w:rsid w:val="00330E42"/>
    <w:rsid w:val="003A5141"/>
    <w:rsid w:val="00443DA5"/>
    <w:rsid w:val="004A7358"/>
    <w:rsid w:val="004A7A6E"/>
    <w:rsid w:val="005249B2"/>
    <w:rsid w:val="00546929"/>
    <w:rsid w:val="005A39C3"/>
    <w:rsid w:val="005C436F"/>
    <w:rsid w:val="005E5D6A"/>
    <w:rsid w:val="005F227A"/>
    <w:rsid w:val="00606F76"/>
    <w:rsid w:val="0065149C"/>
    <w:rsid w:val="00667FCC"/>
    <w:rsid w:val="0068587B"/>
    <w:rsid w:val="006873C6"/>
    <w:rsid w:val="006C210F"/>
    <w:rsid w:val="007319AB"/>
    <w:rsid w:val="00745973"/>
    <w:rsid w:val="0078573E"/>
    <w:rsid w:val="00793EF2"/>
    <w:rsid w:val="007B7EA2"/>
    <w:rsid w:val="007D3D6A"/>
    <w:rsid w:val="00811E76"/>
    <w:rsid w:val="008300BB"/>
    <w:rsid w:val="008A6079"/>
    <w:rsid w:val="008A726A"/>
    <w:rsid w:val="008B21E6"/>
    <w:rsid w:val="008D3016"/>
    <w:rsid w:val="008D74F6"/>
    <w:rsid w:val="008F5D87"/>
    <w:rsid w:val="009513FB"/>
    <w:rsid w:val="009575E3"/>
    <w:rsid w:val="00960F1A"/>
    <w:rsid w:val="00965829"/>
    <w:rsid w:val="00971E3F"/>
    <w:rsid w:val="00982BE0"/>
    <w:rsid w:val="009E76C1"/>
    <w:rsid w:val="009F01FE"/>
    <w:rsid w:val="00A06B7A"/>
    <w:rsid w:val="00AB56D9"/>
    <w:rsid w:val="00AD4529"/>
    <w:rsid w:val="00AD4E4F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6CBA"/>
    <w:rsid w:val="00C805D1"/>
    <w:rsid w:val="00C83B15"/>
    <w:rsid w:val="00CB667D"/>
    <w:rsid w:val="00D23BAC"/>
    <w:rsid w:val="00D5782F"/>
    <w:rsid w:val="00D80367"/>
    <w:rsid w:val="00DF3BFA"/>
    <w:rsid w:val="00DF4747"/>
    <w:rsid w:val="00E20688"/>
    <w:rsid w:val="00E25D4D"/>
    <w:rsid w:val="00E4621B"/>
    <w:rsid w:val="00E51AA5"/>
    <w:rsid w:val="00E71EF5"/>
    <w:rsid w:val="00E76E25"/>
    <w:rsid w:val="00E94403"/>
    <w:rsid w:val="00EE01D4"/>
    <w:rsid w:val="00EE1A8E"/>
    <w:rsid w:val="00EE5FD4"/>
    <w:rsid w:val="00F17040"/>
    <w:rsid w:val="00F26C4D"/>
    <w:rsid w:val="00F33F08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76E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76E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althpartners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healthpartners.com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2025-08-04T19:36:00Z</cp:lastPrinted>
  <dcterms:created xsi:type="dcterms:W3CDTF">2025-08-04T19:36:00Z</dcterms:created>
  <dcterms:modified xsi:type="dcterms:W3CDTF">2025-08-04T19:41:00Z</dcterms:modified>
  <cp:category/>
</cp:coreProperties>
</file>