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980" w:rsidRDefault="00827980" w:rsidP="00395E95">
      <w:pPr>
        <w:pStyle w:val="Legal"/>
        <w:spacing w:line="240" w:lineRule="auto"/>
        <w:rPr>
          <w:rFonts w:eastAsiaTheme="minorEastAsia" w:cs="Arial"/>
          <w:b/>
          <w:color w:val="1776B5" w:themeColor="accent3"/>
          <w:spacing w:val="8"/>
          <w:kern w:val="56"/>
          <w:sz w:val="52"/>
          <w:szCs w:val="52"/>
        </w:rPr>
      </w:pPr>
      <w:bookmarkStart w:id="0" w:name="_GoBack"/>
      <w:bookmarkEnd w:id="0"/>
      <w:r w:rsidRPr="00827980">
        <w:rPr>
          <w:rFonts w:eastAsiaTheme="minorEastAsia" w:cs="Arial"/>
          <w:b/>
          <w:color w:val="1776B5" w:themeColor="accent3"/>
          <w:spacing w:val="8"/>
          <w:kern w:val="56"/>
          <w:sz w:val="52"/>
          <w:szCs w:val="52"/>
        </w:rPr>
        <w:t>Better health is one call away</w:t>
      </w:r>
    </w:p>
    <w:p w:rsidR="00827980" w:rsidRDefault="00827980" w:rsidP="00395E95">
      <w:pPr>
        <w:pStyle w:val="Legal"/>
        <w:spacing w:line="240" w:lineRule="auto"/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</w:pPr>
      <w:r w:rsidRPr="00827980"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>When you need advice fast, make a call to your 24/7 nurse. CareLine</w:t>
      </w:r>
      <w:r w:rsidRPr="00827980">
        <w:rPr>
          <w:rFonts w:cs="Arial"/>
          <w:color w:val="212020" w:themeColor="text1"/>
          <w:spacing w:val="8"/>
          <w:kern w:val="34"/>
          <w:sz w:val="26"/>
          <w:szCs w:val="26"/>
          <w:vertAlign w:val="superscript"/>
          <w:lang w:val="en"/>
        </w:rPr>
        <w:t>SM</w:t>
      </w:r>
      <w:r w:rsidRPr="00827980">
        <w:rPr>
          <w:rFonts w:cs="Arial"/>
          <w:color w:val="212020" w:themeColor="text1"/>
          <w:spacing w:val="8"/>
          <w:kern w:val="34"/>
          <w:sz w:val="26"/>
          <w:szCs w:val="26"/>
          <w:lang w:val="en"/>
        </w:rPr>
        <w:t xml:space="preserve"> service registered nurses are there for you any time, 365 days a year, to answer all sorts of health questions. And best of all, there’s no cost to you. </w:t>
      </w:r>
    </w:p>
    <w:p w:rsidR="00395E95" w:rsidRDefault="00395E95" w:rsidP="00D77F6B">
      <w:pPr>
        <w:pStyle w:val="Body"/>
      </w:pPr>
    </w:p>
    <w:p w:rsidR="00827980" w:rsidRPr="00AA4CA7" w:rsidRDefault="00827980" w:rsidP="00827980">
      <w:pPr>
        <w:pStyle w:val="Body"/>
        <w:rPr>
          <w:rFonts w:cs="Arial"/>
          <w:b/>
          <w:color w:val="1776B5" w:themeColor="accent3"/>
          <w:spacing w:val="8"/>
          <w:sz w:val="24"/>
          <w:szCs w:val="24"/>
          <w:lang w:val="en"/>
        </w:rPr>
      </w:pPr>
      <w:r w:rsidRPr="00AA4CA7">
        <w:rPr>
          <w:rFonts w:cs="Arial"/>
          <w:b/>
          <w:color w:val="1776B5" w:themeColor="accent3"/>
          <w:spacing w:val="8"/>
          <w:sz w:val="24"/>
          <w:szCs w:val="24"/>
          <w:lang w:val="en"/>
        </w:rPr>
        <w:t>Call CareLine for:</w:t>
      </w:r>
    </w:p>
    <w:p w:rsidR="00827980" w:rsidRDefault="00827980" w:rsidP="00AA4CA7">
      <w:pPr>
        <w:pStyle w:val="Body"/>
        <w:numPr>
          <w:ilvl w:val="0"/>
          <w:numId w:val="12"/>
        </w:numPr>
      </w:pPr>
      <w:r>
        <w:t>Advice about home treatment options</w:t>
      </w:r>
    </w:p>
    <w:p w:rsidR="00827980" w:rsidRDefault="00827980" w:rsidP="00AA4CA7">
      <w:pPr>
        <w:pStyle w:val="Body"/>
        <w:numPr>
          <w:ilvl w:val="0"/>
          <w:numId w:val="12"/>
        </w:numPr>
      </w:pPr>
      <w:r>
        <w:t>Guidance for whether you should see a doctor or go to the emergency room</w:t>
      </w:r>
    </w:p>
    <w:p w:rsidR="00827980" w:rsidRDefault="00827980" w:rsidP="00AA4CA7">
      <w:pPr>
        <w:pStyle w:val="Body"/>
        <w:numPr>
          <w:ilvl w:val="0"/>
          <w:numId w:val="12"/>
        </w:numPr>
      </w:pPr>
      <w:r>
        <w:t>Answers to</w:t>
      </w:r>
      <w:r w:rsidR="00AA4CA7">
        <w:t xml:space="preserve"> questions about your medicines</w:t>
      </w:r>
    </w:p>
    <w:p w:rsidR="00827980" w:rsidRDefault="00827980" w:rsidP="00827980">
      <w:pPr>
        <w:pStyle w:val="Body"/>
      </w:pPr>
    </w:p>
    <w:p w:rsidR="00827980" w:rsidRDefault="00827980" w:rsidP="00827980">
      <w:pPr>
        <w:pStyle w:val="Body"/>
      </w:pPr>
      <w:r w:rsidRPr="00827980">
        <w:t>CareLine helps you save time and money by avoiding an unnecessary doctor or urgent care visit.</w:t>
      </w:r>
      <w:r>
        <w:t xml:space="preserve"> </w:t>
      </w:r>
    </w:p>
    <w:p w:rsidR="006B2A53" w:rsidRPr="00827980" w:rsidRDefault="00827980" w:rsidP="00827980">
      <w:pPr>
        <w:pStyle w:val="Body"/>
      </w:pPr>
      <w:r w:rsidRPr="00AA4CA7">
        <w:rPr>
          <w:b/>
        </w:rPr>
        <w:t xml:space="preserve">Save the CareLine number </w:t>
      </w:r>
      <w:r>
        <w:t xml:space="preserve">in your phone or where you can easily find it: </w:t>
      </w:r>
      <w:r w:rsidRPr="00827980">
        <w:rPr>
          <w:b/>
        </w:rPr>
        <w:t>612-339-3663</w:t>
      </w:r>
      <w:r>
        <w:t xml:space="preserve"> or </w:t>
      </w:r>
      <w:r w:rsidRPr="00827980">
        <w:rPr>
          <w:b/>
        </w:rPr>
        <w:t>800-551-0859</w:t>
      </w:r>
    </w:p>
    <w:sectPr w:rsidR="006B2A53" w:rsidRPr="00827980" w:rsidSect="003D3431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2745" w:right="1440" w:bottom="251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C26" w:rsidRDefault="00382C26" w:rsidP="00C805D1">
      <w:r>
        <w:separator/>
      </w:r>
    </w:p>
  </w:endnote>
  <w:endnote w:type="continuationSeparator" w:id="0">
    <w:p w:rsidR="00382C26" w:rsidRDefault="00382C26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300">
    <w:altName w:val="Times New Roman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Times New Roman"/>
    <w:panose1 w:val="00000000000000000000"/>
    <w:charset w:val="4D"/>
    <w:family w:val="auto"/>
    <w:notTrueType/>
    <w:pitch w:val="variable"/>
    <w:sig w:usb0="00000001" w:usb1="4000004A" w:usb2="00000000" w:usb3="00000000" w:csb0="00000093" w:csb1="00000000"/>
  </w:font>
  <w:font w:name="Museo Sans Cond 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431" w:rsidRPr="003D3431" w:rsidRDefault="003D3431" w:rsidP="003D3431">
    <w:pPr>
      <w:pStyle w:val="Footer"/>
      <w:rPr>
        <w:rFonts w:ascii="Arial" w:eastAsiaTheme="minorHAnsi" w:hAnsi="Arial" w:cs="Museo Sans Cond 300"/>
        <w:color w:val="868A8E" w:themeColor="text2"/>
        <w:sz w:val="14"/>
        <w:szCs w:val="16"/>
      </w:rPr>
    </w:pPr>
    <w:r w:rsidRPr="003D3431">
      <w:rPr>
        <w:rFonts w:ascii="Arial" w:eastAsiaTheme="minorHAnsi" w:hAnsi="Arial" w:cs="Museo Sans Cond 300"/>
        <w:color w:val="868A8E" w:themeColor="text2"/>
        <w:sz w:val="14"/>
        <w:szCs w:val="16"/>
      </w:rPr>
      <w:t>HealthPartners family of health plans is underwritten and/or administered by HealthPartners Inc., Group Health Inc., HealthPartners Insurance Company or HealthPartners Administrators, Inc. Fully insured Wisconsin plans are underwritten by HealthPartners Insurance Company.</w:t>
    </w:r>
  </w:p>
  <w:p w:rsidR="00B675E3" w:rsidRPr="003D3431" w:rsidRDefault="00AA4CA7" w:rsidP="003D3431">
    <w:pPr>
      <w:pStyle w:val="Footer"/>
    </w:pPr>
    <w:r w:rsidRPr="00AA4CA7">
      <w:rPr>
        <w:rFonts w:ascii="Arial" w:eastAsiaTheme="minorHAnsi" w:hAnsi="Arial" w:cs="Museo Sans Cond 300"/>
        <w:color w:val="868A8E" w:themeColor="text2"/>
        <w:sz w:val="14"/>
        <w:szCs w:val="16"/>
      </w:rPr>
      <w:t xml:space="preserve">21-983969-1046631 </w:t>
    </w:r>
    <w:r w:rsidR="003D3431" w:rsidRPr="003D3431">
      <w:rPr>
        <w:rFonts w:ascii="Arial" w:eastAsiaTheme="minorHAnsi" w:hAnsi="Arial" w:cs="Museo Sans Cond 300"/>
        <w:color w:val="868A8E" w:themeColor="text2"/>
        <w:sz w:val="14"/>
        <w:szCs w:val="16"/>
      </w:rPr>
      <w:t>(01/21) © 2021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C26" w:rsidRDefault="00382C26" w:rsidP="00C805D1">
      <w:r>
        <w:separator/>
      </w:r>
    </w:p>
  </w:footnote>
  <w:footnote w:type="continuationSeparator" w:id="0">
    <w:p w:rsidR="00382C26" w:rsidRDefault="00382C26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DA2BC" wp14:editId="59D8EC93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5D1" w:rsidRDefault="00C805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F89AEA" wp14:editId="695C093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9-623062-641386-Flyer-WCMCP-Employee Notification-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B245BB"/>
    <w:multiLevelType w:val="hybridMultilevel"/>
    <w:tmpl w:val="BADAD4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AB029EA"/>
    <w:multiLevelType w:val="hybridMultilevel"/>
    <w:tmpl w:val="5DEA5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64030"/>
    <w:multiLevelType w:val="hybridMultilevel"/>
    <w:tmpl w:val="785E4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26"/>
    <w:rsid w:val="000107B0"/>
    <w:rsid w:val="000131C2"/>
    <w:rsid w:val="00020B09"/>
    <w:rsid w:val="00036AFC"/>
    <w:rsid w:val="000446C9"/>
    <w:rsid w:val="00085FFA"/>
    <w:rsid w:val="000B2534"/>
    <w:rsid w:val="000C4E61"/>
    <w:rsid w:val="00103172"/>
    <w:rsid w:val="001174B9"/>
    <w:rsid w:val="00142C82"/>
    <w:rsid w:val="00151DA7"/>
    <w:rsid w:val="00170BD0"/>
    <w:rsid w:val="00191161"/>
    <w:rsid w:val="001B76BD"/>
    <w:rsid w:val="001C6E77"/>
    <w:rsid w:val="00201E7F"/>
    <w:rsid w:val="002037F5"/>
    <w:rsid w:val="00207D25"/>
    <w:rsid w:val="002551DF"/>
    <w:rsid w:val="00255EA6"/>
    <w:rsid w:val="002D08EB"/>
    <w:rsid w:val="00330E42"/>
    <w:rsid w:val="00382C26"/>
    <w:rsid w:val="00395E95"/>
    <w:rsid w:val="003D2F74"/>
    <w:rsid w:val="003D3431"/>
    <w:rsid w:val="004A7A6E"/>
    <w:rsid w:val="00511AD5"/>
    <w:rsid w:val="005249B2"/>
    <w:rsid w:val="005466AC"/>
    <w:rsid w:val="00552F6B"/>
    <w:rsid w:val="0055469B"/>
    <w:rsid w:val="005A39C3"/>
    <w:rsid w:val="005B2F45"/>
    <w:rsid w:val="005C436F"/>
    <w:rsid w:val="005E5D6A"/>
    <w:rsid w:val="005F227A"/>
    <w:rsid w:val="006042AA"/>
    <w:rsid w:val="00606F76"/>
    <w:rsid w:val="0065149C"/>
    <w:rsid w:val="00667FCC"/>
    <w:rsid w:val="0068587B"/>
    <w:rsid w:val="006873C6"/>
    <w:rsid w:val="006B2A53"/>
    <w:rsid w:val="006C210F"/>
    <w:rsid w:val="00745973"/>
    <w:rsid w:val="0078573E"/>
    <w:rsid w:val="007B7EA2"/>
    <w:rsid w:val="007D3D6A"/>
    <w:rsid w:val="00827980"/>
    <w:rsid w:val="008A726A"/>
    <w:rsid w:val="008B21E6"/>
    <w:rsid w:val="008C0ABD"/>
    <w:rsid w:val="008D3016"/>
    <w:rsid w:val="009575E3"/>
    <w:rsid w:val="00965829"/>
    <w:rsid w:val="00971E3F"/>
    <w:rsid w:val="00982BE0"/>
    <w:rsid w:val="009E76C1"/>
    <w:rsid w:val="00A06B7A"/>
    <w:rsid w:val="00AA4CA7"/>
    <w:rsid w:val="00AB56D9"/>
    <w:rsid w:val="00AD4E4F"/>
    <w:rsid w:val="00B55F1B"/>
    <w:rsid w:val="00B675E3"/>
    <w:rsid w:val="00B8306F"/>
    <w:rsid w:val="00B955CB"/>
    <w:rsid w:val="00B97324"/>
    <w:rsid w:val="00BD0933"/>
    <w:rsid w:val="00BD68B2"/>
    <w:rsid w:val="00BE7B91"/>
    <w:rsid w:val="00C0176A"/>
    <w:rsid w:val="00C15861"/>
    <w:rsid w:val="00C46CBA"/>
    <w:rsid w:val="00C805D1"/>
    <w:rsid w:val="00C83B15"/>
    <w:rsid w:val="00CB667D"/>
    <w:rsid w:val="00D23BAC"/>
    <w:rsid w:val="00D25063"/>
    <w:rsid w:val="00D5782F"/>
    <w:rsid w:val="00D77F6B"/>
    <w:rsid w:val="00DF3BFA"/>
    <w:rsid w:val="00DF4747"/>
    <w:rsid w:val="00E25D4D"/>
    <w:rsid w:val="00E4621B"/>
    <w:rsid w:val="00E71EF5"/>
    <w:rsid w:val="00E94403"/>
    <w:rsid w:val="00EE1A8E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styleId="ListParagraph">
    <w:name w:val="List Paragraph"/>
    <w:basedOn w:val="Normal"/>
    <w:uiPriority w:val="34"/>
    <w:qFormat/>
    <w:rsid w:val="00511AD5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77F6B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C0AB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C0ABD"/>
    <w:rPr>
      <w:color w:val="EF416D" w:themeColor="followedHyperlink"/>
      <w:u w:val="single"/>
    </w:rPr>
  </w:style>
  <w:style w:type="paragraph" w:customStyle="1" w:styleId="legal0">
    <w:name w:val="legal"/>
    <w:basedOn w:val="Normal"/>
    <w:qFormat/>
    <w:rsid w:val="006B2A53"/>
    <w:pPr>
      <w:jc w:val="both"/>
    </w:pPr>
    <w:rPr>
      <w:rFonts w:ascii="Calibri" w:hAnsi="Calibri" w:cs="Times New Roman"/>
      <w:color w:val="808080" w:themeColor="background1" w:themeShade="8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59A984-A732-410E-95C8-FE31B3CB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entry_180441</Template>
  <TotalTime>0</TotalTime>
  <Pages>1</Pages>
  <Words>93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Essig, Ashley M</dc:creator>
  <cp:keywords/>
  <dc:description/>
  <cp:lastModifiedBy>word</cp:lastModifiedBy>
  <cp:revision>2</cp:revision>
  <cp:lastPrinted>2020-01-23T17:51:00Z</cp:lastPrinted>
  <dcterms:created xsi:type="dcterms:W3CDTF">2021-02-24T19:41:00Z</dcterms:created>
  <dcterms:modified xsi:type="dcterms:W3CDTF">2021-02-24T19:41:00Z</dcterms:modified>
</cp:coreProperties>
</file>